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B37C9" w14:textId="734FD753" w:rsidR="00BF0A3F" w:rsidRDefault="00212CD1" w:rsidP="005847AB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73600" behindDoc="0" locked="0" layoutInCell="1" allowOverlap="1" wp14:anchorId="33EDCFF1" wp14:editId="56CB5075">
            <wp:simplePos x="0" y="0"/>
            <wp:positionH relativeFrom="column">
              <wp:posOffset>5665166</wp:posOffset>
            </wp:positionH>
            <wp:positionV relativeFrom="paragraph">
              <wp:posOffset>-425285</wp:posOffset>
            </wp:positionV>
            <wp:extent cx="731520" cy="51726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7C37D" w14:textId="77777777" w:rsidR="00BF0A3F" w:rsidRDefault="00BF0A3F" w:rsidP="005847AB">
      <w:pPr>
        <w:jc w:val="center"/>
        <w:rPr>
          <w:rFonts w:asciiTheme="minorHAnsi" w:hAnsiTheme="minorHAnsi" w:cstheme="minorHAnsi"/>
          <w:b/>
          <w:u w:val="single"/>
        </w:rPr>
      </w:pPr>
    </w:p>
    <w:p w14:paraId="3AA39413" w14:textId="77777777" w:rsidR="00BF0A3F" w:rsidRDefault="00BF0A3F" w:rsidP="005847AB">
      <w:pPr>
        <w:jc w:val="center"/>
        <w:rPr>
          <w:rFonts w:asciiTheme="minorHAnsi" w:hAnsiTheme="minorHAnsi" w:cstheme="minorHAnsi"/>
          <w:b/>
          <w:u w:val="single"/>
        </w:rPr>
      </w:pPr>
    </w:p>
    <w:p w14:paraId="3074704C" w14:textId="77777777" w:rsidR="009B3911" w:rsidRPr="009E1687" w:rsidRDefault="009B3911" w:rsidP="005847AB">
      <w:pPr>
        <w:jc w:val="center"/>
        <w:rPr>
          <w:rFonts w:asciiTheme="minorHAnsi" w:hAnsiTheme="minorHAnsi" w:cstheme="minorHAnsi"/>
          <w:b/>
          <w:u w:val="single"/>
        </w:rPr>
      </w:pPr>
      <w:r w:rsidRPr="009E1687">
        <w:rPr>
          <w:rFonts w:asciiTheme="minorHAnsi" w:hAnsiTheme="minorHAnsi" w:cstheme="minorHAnsi"/>
          <w:b/>
          <w:u w:val="single"/>
        </w:rPr>
        <w:t xml:space="preserve">BULLETIN </w:t>
      </w:r>
      <w:r w:rsidR="006652B0">
        <w:rPr>
          <w:rFonts w:asciiTheme="minorHAnsi" w:hAnsiTheme="minorHAnsi" w:cstheme="minorHAnsi"/>
          <w:b/>
          <w:u w:val="single"/>
        </w:rPr>
        <w:t>D’INSCRIPTION</w:t>
      </w:r>
    </w:p>
    <w:p w14:paraId="7E04F3D0" w14:textId="77777777" w:rsidR="009B3911" w:rsidRPr="009E1687" w:rsidRDefault="009B3911" w:rsidP="005847AB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0A7B75" w14:textId="3FB1AE55" w:rsidR="00BF0A3F" w:rsidRDefault="00321349" w:rsidP="00BF0A3F">
      <w:pPr>
        <w:spacing w:after="60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APPEL A PROJETS 202</w:t>
      </w:r>
      <w:r w:rsidR="00212CD1">
        <w:rPr>
          <w:rFonts w:asciiTheme="minorHAnsi" w:hAnsiTheme="minorHAnsi" w:cstheme="minorHAnsi"/>
          <w:u w:val="single"/>
        </w:rPr>
        <w:t>4</w:t>
      </w:r>
    </w:p>
    <w:p w14:paraId="702F0BF2" w14:textId="77777777" w:rsidR="009B3911" w:rsidRPr="009E1687" w:rsidRDefault="00BF0A3F" w:rsidP="005847AB">
      <w:pPr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SESSIONS D’ACCOMPAGNEMENT METHODOLOGIQUE COLLECTIF</w:t>
      </w:r>
    </w:p>
    <w:p w14:paraId="57EA37F3" w14:textId="77777777" w:rsidR="009B3911" w:rsidRDefault="009B3911" w:rsidP="005847AB">
      <w:pPr>
        <w:jc w:val="center"/>
        <w:rPr>
          <w:rFonts w:asciiTheme="minorHAnsi" w:hAnsiTheme="minorHAnsi" w:cstheme="minorHAnsi"/>
          <w:sz w:val="16"/>
          <w:szCs w:val="16"/>
          <w:u w:val="single"/>
        </w:rPr>
      </w:pPr>
    </w:p>
    <w:p w14:paraId="4F715AFD" w14:textId="77777777" w:rsidR="00BF0A3F" w:rsidRPr="009E1687" w:rsidRDefault="00BF0A3F" w:rsidP="005847AB">
      <w:pPr>
        <w:jc w:val="center"/>
        <w:rPr>
          <w:rFonts w:asciiTheme="minorHAnsi" w:hAnsiTheme="minorHAnsi" w:cstheme="minorHAnsi"/>
          <w:sz w:val="16"/>
          <w:szCs w:val="16"/>
          <w:u w:val="single"/>
        </w:rPr>
      </w:pPr>
    </w:p>
    <w:p w14:paraId="4ABC8376" w14:textId="77777777" w:rsidR="009B3911" w:rsidRPr="009E1687" w:rsidRDefault="009B3911" w:rsidP="005847AB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D0C20C1" w14:textId="77777777" w:rsidR="003747A8" w:rsidRPr="009E1687" w:rsidRDefault="009E1687" w:rsidP="009E1687">
      <w:pPr>
        <w:shd w:val="clear" w:color="auto" w:fill="FFC000"/>
        <w:spacing w:after="60"/>
        <w:jc w:val="both"/>
        <w:rPr>
          <w:rFonts w:asciiTheme="minorHAnsi" w:hAnsiTheme="minorHAnsi" w:cstheme="minorHAnsi"/>
          <w:b/>
          <w:sz w:val="22"/>
          <w:szCs w:val="20"/>
          <w:u w:val="single"/>
        </w:rPr>
      </w:pPr>
      <w:r w:rsidRPr="009E1687">
        <w:rPr>
          <w:rFonts w:asciiTheme="minorHAnsi" w:hAnsiTheme="minorHAnsi" w:cstheme="minorHAnsi"/>
          <w:b/>
          <w:sz w:val="22"/>
          <w:szCs w:val="20"/>
          <w:u w:val="single"/>
        </w:rPr>
        <w:t>PARTICIPANT :</w:t>
      </w:r>
    </w:p>
    <w:p w14:paraId="1551729E" w14:textId="77777777" w:rsidR="00BF0A3F" w:rsidRPr="009E1687" w:rsidRDefault="00BF0A3F" w:rsidP="00BF0A3F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>Nom et prénom</w:t>
      </w:r>
      <w:r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Pr="009E1687">
        <w:rPr>
          <w:rFonts w:asciiTheme="minorHAnsi" w:hAnsiTheme="minorHAnsi" w:cstheme="minorHAnsi"/>
          <w:b/>
          <w:sz w:val="22"/>
          <w:szCs w:val="20"/>
        </w:rPr>
        <w:t>:</w:t>
      </w:r>
      <w:r w:rsidRPr="009E1687">
        <w:rPr>
          <w:rFonts w:asciiTheme="minorHAnsi" w:hAnsiTheme="minorHAnsi" w:cstheme="minorHAnsi"/>
          <w:sz w:val="22"/>
          <w:szCs w:val="20"/>
        </w:rPr>
        <w:t xml:space="preserve"> </w:t>
      </w:r>
    </w:p>
    <w:p w14:paraId="70A6DD74" w14:textId="77777777" w:rsidR="00BF0A3F" w:rsidRPr="00FC7882" w:rsidRDefault="00BF0A3F" w:rsidP="00BF0A3F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 xml:space="preserve">Poste occupé : </w:t>
      </w:r>
    </w:p>
    <w:p w14:paraId="4C8AA4F9" w14:textId="77777777" w:rsidR="00BF0A3F" w:rsidRPr="009E1687" w:rsidRDefault="00BF0A3F" w:rsidP="00BF0A3F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>Adresse </w:t>
      </w:r>
      <w:r>
        <w:rPr>
          <w:rFonts w:asciiTheme="minorHAnsi" w:hAnsiTheme="minorHAnsi" w:cstheme="minorHAnsi"/>
          <w:b/>
          <w:sz w:val="22"/>
          <w:szCs w:val="20"/>
        </w:rPr>
        <w:t xml:space="preserve">professionnelle </w:t>
      </w:r>
      <w:r w:rsidRPr="009E1687">
        <w:rPr>
          <w:rFonts w:asciiTheme="minorHAnsi" w:hAnsiTheme="minorHAnsi" w:cstheme="minorHAnsi"/>
          <w:b/>
          <w:sz w:val="22"/>
          <w:szCs w:val="20"/>
        </w:rPr>
        <w:t>:</w:t>
      </w:r>
      <w:r w:rsidRPr="009E1687">
        <w:rPr>
          <w:rFonts w:asciiTheme="minorHAnsi" w:hAnsiTheme="minorHAnsi" w:cstheme="minorHAnsi"/>
          <w:sz w:val="22"/>
          <w:szCs w:val="20"/>
        </w:rPr>
        <w:t xml:space="preserve"> </w:t>
      </w:r>
    </w:p>
    <w:p w14:paraId="7DE7CBC8" w14:textId="77777777" w:rsidR="00BF0A3F" w:rsidRPr="00FC7882" w:rsidRDefault="00BF0A3F" w:rsidP="00BF0A3F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 xml:space="preserve">Code postal : </w:t>
      </w:r>
      <w:r w:rsidRPr="00FC7882">
        <w:rPr>
          <w:rFonts w:asciiTheme="minorHAnsi" w:hAnsiTheme="minorHAnsi" w:cstheme="minorHAnsi"/>
          <w:sz w:val="22"/>
          <w:szCs w:val="20"/>
        </w:rPr>
        <w:t xml:space="preserve">                       </w:t>
      </w:r>
      <w:r>
        <w:rPr>
          <w:rFonts w:asciiTheme="minorHAnsi" w:hAnsiTheme="minorHAnsi" w:cstheme="minorHAnsi"/>
          <w:sz w:val="22"/>
          <w:szCs w:val="20"/>
        </w:rPr>
        <w:t xml:space="preserve">                   </w:t>
      </w:r>
      <w:r w:rsidRPr="009E1687">
        <w:rPr>
          <w:rFonts w:asciiTheme="minorHAnsi" w:hAnsiTheme="minorHAnsi" w:cstheme="minorHAnsi"/>
          <w:sz w:val="22"/>
          <w:szCs w:val="20"/>
        </w:rPr>
        <w:t xml:space="preserve"> </w:t>
      </w:r>
      <w:r w:rsidRPr="009E1687">
        <w:rPr>
          <w:rFonts w:asciiTheme="minorHAnsi" w:hAnsiTheme="minorHAnsi" w:cstheme="minorHAnsi"/>
          <w:b/>
          <w:sz w:val="22"/>
          <w:szCs w:val="20"/>
        </w:rPr>
        <w:t xml:space="preserve">Ville : </w:t>
      </w:r>
    </w:p>
    <w:p w14:paraId="4081A401" w14:textId="77777777" w:rsidR="00BF0A3F" w:rsidRDefault="00BF0A3F" w:rsidP="00BF0A3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>Téléphone</w:t>
      </w:r>
      <w:r>
        <w:rPr>
          <w:rFonts w:asciiTheme="minorHAnsi" w:hAnsiTheme="minorHAnsi" w:cstheme="minorHAnsi"/>
          <w:b/>
          <w:sz w:val="22"/>
          <w:szCs w:val="20"/>
        </w:rPr>
        <w:t xml:space="preserve"> professionnel</w:t>
      </w:r>
      <w:r w:rsidRPr="009E1687">
        <w:rPr>
          <w:rFonts w:asciiTheme="minorHAnsi" w:hAnsiTheme="minorHAnsi" w:cstheme="minorHAnsi"/>
          <w:b/>
          <w:sz w:val="22"/>
          <w:szCs w:val="20"/>
        </w:rPr>
        <w:t xml:space="preserve"> : </w:t>
      </w:r>
      <w:r w:rsidRPr="00BF0A3F">
        <w:rPr>
          <w:rFonts w:asciiTheme="minorHAnsi" w:hAnsiTheme="minorHAnsi" w:cstheme="minorHAnsi"/>
          <w:b/>
          <w:sz w:val="22"/>
          <w:szCs w:val="20"/>
        </w:rPr>
        <w:t xml:space="preserve">                          </w:t>
      </w:r>
      <w:r w:rsidRPr="009E1687">
        <w:rPr>
          <w:rFonts w:asciiTheme="minorHAnsi" w:hAnsiTheme="minorHAnsi" w:cstheme="minorHAnsi"/>
          <w:b/>
          <w:sz w:val="22"/>
          <w:szCs w:val="20"/>
        </w:rPr>
        <w:t xml:space="preserve"> </w:t>
      </w:r>
    </w:p>
    <w:p w14:paraId="487D8704" w14:textId="77777777" w:rsidR="00BF0A3F" w:rsidRPr="00BF0A3F" w:rsidRDefault="00BF0A3F" w:rsidP="00BF0A3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 xml:space="preserve"> Email </w:t>
      </w:r>
      <w:r>
        <w:rPr>
          <w:rFonts w:asciiTheme="minorHAnsi" w:hAnsiTheme="minorHAnsi" w:cstheme="minorHAnsi"/>
          <w:b/>
          <w:sz w:val="22"/>
          <w:szCs w:val="20"/>
        </w:rPr>
        <w:t>professionnel</w:t>
      </w:r>
      <w:r w:rsidRPr="009E1687">
        <w:rPr>
          <w:rFonts w:asciiTheme="minorHAnsi" w:hAnsiTheme="minorHAnsi" w:cstheme="minorHAnsi"/>
          <w:b/>
          <w:sz w:val="22"/>
          <w:szCs w:val="20"/>
        </w:rPr>
        <w:t xml:space="preserve">: </w:t>
      </w:r>
    </w:p>
    <w:p w14:paraId="12B17754" w14:textId="77777777" w:rsidR="009B3911" w:rsidRPr="00BF0A3F" w:rsidRDefault="009B3911" w:rsidP="00BF0A3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3D3B80F2" w14:textId="77777777" w:rsidR="009E1687" w:rsidRPr="009E1687" w:rsidRDefault="009E1687" w:rsidP="009E1687">
      <w:pPr>
        <w:shd w:val="clear" w:color="auto" w:fill="FFC000"/>
        <w:spacing w:after="60"/>
        <w:jc w:val="both"/>
        <w:rPr>
          <w:rFonts w:asciiTheme="minorHAnsi" w:hAnsiTheme="minorHAnsi" w:cstheme="minorHAnsi"/>
          <w:b/>
          <w:sz w:val="22"/>
          <w:szCs w:val="20"/>
          <w:u w:val="single"/>
        </w:rPr>
      </w:pPr>
      <w:r>
        <w:rPr>
          <w:rFonts w:asciiTheme="minorHAnsi" w:hAnsiTheme="minorHAnsi" w:cstheme="minorHAnsi"/>
          <w:b/>
          <w:sz w:val="22"/>
          <w:szCs w:val="20"/>
          <w:u w:val="single"/>
        </w:rPr>
        <w:t>EMPLOYEUR</w:t>
      </w:r>
      <w:r w:rsidRPr="009E1687">
        <w:rPr>
          <w:rFonts w:asciiTheme="minorHAnsi" w:hAnsiTheme="minorHAnsi" w:cstheme="minorHAnsi"/>
          <w:b/>
          <w:sz w:val="22"/>
          <w:szCs w:val="20"/>
          <w:u w:val="single"/>
        </w:rPr>
        <w:t> :</w:t>
      </w:r>
    </w:p>
    <w:p w14:paraId="2ECE9CEE" w14:textId="77777777" w:rsidR="009E1687" w:rsidRPr="009E1687" w:rsidRDefault="009E1687" w:rsidP="009E1687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 xml:space="preserve">Nom </w:t>
      </w:r>
      <w:r>
        <w:rPr>
          <w:rFonts w:asciiTheme="minorHAnsi" w:hAnsiTheme="minorHAnsi" w:cstheme="minorHAnsi"/>
          <w:b/>
          <w:sz w:val="22"/>
          <w:szCs w:val="20"/>
        </w:rPr>
        <w:t>de la structure</w:t>
      </w:r>
      <w:r w:rsidRPr="009E1687">
        <w:rPr>
          <w:rFonts w:asciiTheme="minorHAnsi" w:hAnsiTheme="minorHAnsi" w:cstheme="minorHAnsi"/>
          <w:b/>
          <w:sz w:val="22"/>
          <w:szCs w:val="20"/>
        </w:rPr>
        <w:t> :</w:t>
      </w:r>
      <w:r w:rsidRPr="009E1687">
        <w:rPr>
          <w:rFonts w:asciiTheme="minorHAnsi" w:hAnsiTheme="minorHAnsi" w:cstheme="minorHAnsi"/>
          <w:sz w:val="22"/>
          <w:szCs w:val="20"/>
        </w:rPr>
        <w:t xml:space="preserve"> </w:t>
      </w:r>
    </w:p>
    <w:p w14:paraId="47672835" w14:textId="77777777" w:rsidR="009E1687" w:rsidRPr="009E1687" w:rsidRDefault="009E1687" w:rsidP="009E1687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>Adresse :</w:t>
      </w:r>
      <w:r w:rsidRPr="009E1687">
        <w:rPr>
          <w:rFonts w:asciiTheme="minorHAnsi" w:hAnsiTheme="minorHAnsi" w:cstheme="minorHAnsi"/>
          <w:sz w:val="22"/>
          <w:szCs w:val="20"/>
        </w:rPr>
        <w:t xml:space="preserve"> </w:t>
      </w:r>
    </w:p>
    <w:p w14:paraId="5B7E599C" w14:textId="77777777" w:rsidR="009E1687" w:rsidRPr="00FC7882" w:rsidRDefault="009E1687" w:rsidP="009E1687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 xml:space="preserve">Code postal :  </w:t>
      </w:r>
      <w:r w:rsidRPr="00FC7882">
        <w:rPr>
          <w:rFonts w:asciiTheme="minorHAnsi" w:hAnsiTheme="minorHAnsi" w:cstheme="minorHAnsi"/>
          <w:sz w:val="22"/>
          <w:szCs w:val="20"/>
        </w:rPr>
        <w:t xml:space="preserve">                       </w:t>
      </w:r>
      <w:r w:rsidRPr="009E1687">
        <w:rPr>
          <w:rFonts w:asciiTheme="minorHAnsi" w:hAnsiTheme="minorHAnsi" w:cstheme="minorHAnsi"/>
          <w:b/>
          <w:sz w:val="22"/>
          <w:szCs w:val="20"/>
        </w:rPr>
        <w:t xml:space="preserve">Ville : </w:t>
      </w:r>
    </w:p>
    <w:p w14:paraId="1940A624" w14:textId="77777777" w:rsidR="009E1687" w:rsidRPr="00FC7882" w:rsidRDefault="009E1687" w:rsidP="009E1687">
      <w:pPr>
        <w:jc w:val="both"/>
        <w:rPr>
          <w:rFonts w:asciiTheme="minorHAnsi" w:hAnsiTheme="minorHAnsi" w:cstheme="minorHAnsi"/>
          <w:sz w:val="22"/>
          <w:szCs w:val="20"/>
        </w:rPr>
      </w:pPr>
      <w:r w:rsidRPr="009E1687">
        <w:rPr>
          <w:rFonts w:asciiTheme="minorHAnsi" w:hAnsiTheme="minorHAnsi" w:cstheme="minorHAnsi"/>
          <w:b/>
          <w:sz w:val="22"/>
          <w:szCs w:val="20"/>
        </w:rPr>
        <w:t>Téléphone :</w:t>
      </w:r>
      <w:r w:rsidRPr="00FC7882">
        <w:rPr>
          <w:rFonts w:asciiTheme="minorHAnsi" w:hAnsiTheme="minorHAnsi" w:cstheme="minorHAnsi"/>
          <w:sz w:val="22"/>
          <w:szCs w:val="20"/>
        </w:rPr>
        <w:t xml:space="preserve">                                                </w:t>
      </w:r>
      <w:r w:rsidRPr="009E1687">
        <w:rPr>
          <w:rFonts w:asciiTheme="minorHAnsi" w:hAnsiTheme="minorHAnsi" w:cstheme="minorHAnsi"/>
          <w:b/>
          <w:sz w:val="22"/>
          <w:szCs w:val="20"/>
        </w:rPr>
        <w:t xml:space="preserve"> Email : </w:t>
      </w:r>
    </w:p>
    <w:p w14:paraId="60327F34" w14:textId="77777777" w:rsidR="003747A8" w:rsidRDefault="003747A8" w:rsidP="0089089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C46DCB7" w14:textId="77777777" w:rsidR="009E1687" w:rsidRPr="00BF0A3F" w:rsidRDefault="00BF0A3F" w:rsidP="00FC7882">
      <w:pPr>
        <w:shd w:val="clear" w:color="auto" w:fill="FFC000"/>
        <w:spacing w:after="6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BF0A3F">
        <w:rPr>
          <w:rFonts w:asciiTheme="minorHAnsi" w:hAnsiTheme="minorHAnsi" w:cstheme="minorHAnsi"/>
          <w:b/>
          <w:sz w:val="22"/>
          <w:szCs w:val="20"/>
        </w:rPr>
        <w:t>CALENDRIER</w:t>
      </w:r>
    </w:p>
    <w:p w14:paraId="158DFE66" w14:textId="77777777" w:rsidR="00BF0A3F" w:rsidRPr="00A61B10" w:rsidRDefault="00BF0A3F" w:rsidP="00BF0A3F">
      <w:pPr>
        <w:spacing w:before="120" w:after="120"/>
        <w:jc w:val="center"/>
        <w:rPr>
          <w:rFonts w:asciiTheme="minorHAnsi" w:hAnsiTheme="minorHAnsi" w:cstheme="minorHAnsi"/>
          <w:b/>
          <w:i/>
          <w:color w:val="FF0000"/>
          <w:sz w:val="22"/>
          <w:szCs w:val="20"/>
        </w:rPr>
      </w:pPr>
      <w:r w:rsidRPr="00A61B10">
        <w:rPr>
          <w:rFonts w:asciiTheme="minorHAnsi" w:hAnsiTheme="minorHAnsi" w:cstheme="minorHAnsi"/>
          <w:b/>
          <w:i/>
          <w:color w:val="FF0000"/>
          <w:sz w:val="22"/>
          <w:szCs w:val="20"/>
        </w:rPr>
        <w:t>Inscription possible pour une seule session et limitée à une personne par structure</w:t>
      </w:r>
    </w:p>
    <w:p w14:paraId="4B06273A" w14:textId="6448F36F" w:rsidR="002C510E" w:rsidRPr="002C510E" w:rsidRDefault="002C510E" w:rsidP="002C510E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E1687">
        <w:rPr>
          <w:rFonts w:asciiTheme="minorHAnsi" w:hAnsiTheme="minorHAnsi" w:cstheme="minorHAnsi"/>
          <w:sz w:val="28"/>
          <w:szCs w:val="20"/>
        </w:rPr>
        <w:sym w:font="Wingdings 2" w:char="F0A3"/>
      </w:r>
      <w:r w:rsidR="00E30AE1">
        <w:rPr>
          <w:rFonts w:asciiTheme="minorHAnsi" w:hAnsiTheme="minorHAnsi" w:cstheme="minorHAnsi"/>
          <w:sz w:val="28"/>
          <w:szCs w:val="20"/>
        </w:rPr>
        <w:t xml:space="preserve"> </w:t>
      </w:r>
      <w:r w:rsidRPr="002C510E">
        <w:rPr>
          <w:rFonts w:ascii="Calibri" w:hAnsi="Calibri" w:cs="Calibri"/>
          <w:sz w:val="22"/>
          <w:szCs w:val="22"/>
        </w:rPr>
        <w:t>Jeudi 23 novembre de 14h à 17h à COLMAR (lieu à confirmer).</w:t>
      </w:r>
    </w:p>
    <w:p w14:paraId="3EA8942A" w14:textId="7F82670B" w:rsidR="00E30AE1" w:rsidRPr="002C510E" w:rsidRDefault="00E30AE1" w:rsidP="00E30AE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E1687">
        <w:rPr>
          <w:rFonts w:asciiTheme="minorHAnsi" w:hAnsiTheme="minorHAnsi" w:cstheme="minorHAnsi"/>
          <w:sz w:val="28"/>
          <w:szCs w:val="20"/>
        </w:rPr>
        <w:sym w:font="Wingdings 2" w:char="F0A3"/>
      </w:r>
      <w:r w:rsidRPr="002C510E">
        <w:rPr>
          <w:rFonts w:asciiTheme="minorHAnsi" w:hAnsiTheme="minorHAnsi" w:cstheme="minorHAnsi"/>
          <w:sz w:val="28"/>
          <w:szCs w:val="20"/>
        </w:rPr>
        <w:t xml:space="preserve"> </w:t>
      </w:r>
      <w:r>
        <w:rPr>
          <w:rFonts w:ascii="Calibri" w:hAnsi="Calibri" w:cs="Calibri"/>
          <w:sz w:val="22"/>
          <w:szCs w:val="22"/>
        </w:rPr>
        <w:t>Jeudi 30 novembre de 9h à 12h</w:t>
      </w:r>
      <w:r w:rsidRPr="002C510E">
        <w:rPr>
          <w:rFonts w:ascii="Calibri" w:hAnsi="Calibri" w:cs="Calibri"/>
          <w:sz w:val="22"/>
          <w:szCs w:val="22"/>
        </w:rPr>
        <w:t xml:space="preserve"> à MULHOUSE (lieu à confirmer).</w:t>
      </w:r>
    </w:p>
    <w:p w14:paraId="47DDA4C1" w14:textId="77777777" w:rsidR="00BF0A3F" w:rsidRDefault="00BF0A3F" w:rsidP="006652B0">
      <w:pPr>
        <w:jc w:val="both"/>
        <w:rPr>
          <w:rFonts w:asciiTheme="minorHAnsi" w:hAnsiTheme="minorHAnsi" w:cstheme="minorHAnsi"/>
          <w:sz w:val="22"/>
          <w:szCs w:val="20"/>
        </w:rPr>
      </w:pPr>
    </w:p>
    <w:p w14:paraId="19B2806D" w14:textId="77777777" w:rsidR="00BF0A3F" w:rsidRDefault="00BF0A3F" w:rsidP="00BF0A3F">
      <w:pPr>
        <w:shd w:val="clear" w:color="auto" w:fill="FABF8F" w:themeFill="accent6" w:themeFillTint="99"/>
        <w:jc w:val="center"/>
        <w:rPr>
          <w:rFonts w:asciiTheme="minorHAnsi" w:hAnsiTheme="minorHAnsi" w:cstheme="minorHAnsi"/>
          <w:b/>
          <w:szCs w:val="20"/>
        </w:rPr>
      </w:pPr>
      <w:r w:rsidRPr="00BF0A3F">
        <w:rPr>
          <w:rFonts w:asciiTheme="minorHAnsi" w:hAnsiTheme="minorHAnsi" w:cstheme="minorHAnsi"/>
          <w:b/>
          <w:szCs w:val="20"/>
        </w:rPr>
        <w:t>Inscription obligatoire</w:t>
      </w:r>
    </w:p>
    <w:p w14:paraId="6FF58819" w14:textId="77777777" w:rsidR="00BF0A3F" w:rsidRPr="00BF0A3F" w:rsidRDefault="00BF0A3F" w:rsidP="00BF0A3F">
      <w:pPr>
        <w:shd w:val="clear" w:color="auto" w:fill="FABF8F" w:themeFill="accent6" w:themeFillTint="99"/>
        <w:jc w:val="center"/>
        <w:rPr>
          <w:rFonts w:asciiTheme="minorHAnsi" w:hAnsiTheme="minorHAnsi" w:cstheme="minorHAnsi"/>
          <w:szCs w:val="20"/>
        </w:rPr>
      </w:pPr>
      <w:r w:rsidRPr="00BF0A3F">
        <w:rPr>
          <w:rFonts w:asciiTheme="minorHAnsi" w:hAnsiTheme="minorHAnsi" w:cstheme="minorHAnsi"/>
          <w:szCs w:val="20"/>
        </w:rPr>
        <w:t>Caisse d’Allocations Familiales du Haut-Rhin</w:t>
      </w:r>
    </w:p>
    <w:p w14:paraId="0E69D34B" w14:textId="52A26A2F" w:rsidR="00FC7882" w:rsidRPr="00212CD1" w:rsidRDefault="00000000" w:rsidP="00212CD1">
      <w:pPr>
        <w:shd w:val="clear" w:color="auto" w:fill="FABF8F" w:themeFill="accent6" w:themeFillTint="99"/>
        <w:jc w:val="center"/>
        <w:rPr>
          <w:rFonts w:asciiTheme="minorHAnsi" w:hAnsiTheme="minorHAnsi" w:cstheme="minorHAnsi"/>
          <w:b/>
          <w:szCs w:val="20"/>
        </w:rPr>
      </w:pPr>
      <w:hyperlink r:id="rId9" w:history="1">
        <w:r w:rsidR="00212CD1" w:rsidRPr="00986FCE">
          <w:rPr>
            <w:rStyle w:val="Lienhypertexte"/>
            <w:rFonts w:asciiTheme="minorHAnsi" w:hAnsiTheme="minorHAnsi" w:cstheme="minorHAnsi"/>
            <w:b/>
            <w:szCs w:val="20"/>
          </w:rPr>
          <w:t>secretariatas@caf68.caf.f</w:t>
        </w:r>
        <w:r w:rsidR="00212CD1" w:rsidRPr="00986FCE">
          <w:rPr>
            <w:rStyle w:val="Lienhypertexte"/>
            <w:rFonts w:asciiTheme="minorHAnsi" w:hAnsiTheme="minorHAnsi" w:cstheme="minorHAnsi"/>
            <w:b/>
            <w:noProof/>
            <w:szCs w:val="20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0D0071C3" wp14:editId="65190215">
                  <wp:simplePos x="0" y="0"/>
                  <wp:positionH relativeFrom="column">
                    <wp:posOffset>5932170</wp:posOffset>
                  </wp:positionH>
                  <wp:positionV relativeFrom="paragraph">
                    <wp:posOffset>6426200</wp:posOffset>
                  </wp:positionV>
                  <wp:extent cx="4076700" cy="971550"/>
                  <wp:effectExtent l="7620" t="6350" r="11430" b="12700"/>
                  <wp:wrapNone/>
                  <wp:docPr id="4" name="Rectangle à coins arrondis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76700" cy="971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F796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AD0FD6" w14:textId="77777777" w:rsidR="00212CD1" w:rsidRPr="004B5A0E" w:rsidRDefault="00212CD1" w:rsidP="0004182F">
                              <w:pPr>
                                <w:pStyle w:val="Sansinterligne"/>
                                <w:shd w:val="clear" w:color="auto" w:fill="FBD4B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4B5A0E">
                                <w:rPr>
                                  <w:b/>
                                  <w:sz w:val="24"/>
                                </w:rPr>
                                <w:t>Places limitées</w:t>
                              </w:r>
                            </w:p>
                            <w:p w14:paraId="48456879" w14:textId="77777777" w:rsidR="00212CD1" w:rsidRDefault="00212CD1" w:rsidP="0004182F">
                              <w:pPr>
                                <w:pStyle w:val="Sansinterligne"/>
                                <w:shd w:val="clear" w:color="auto" w:fill="FBD4B4"/>
                                <w:jc w:val="center"/>
                                <w:rPr>
                                  <w:b/>
                                </w:rPr>
                              </w:pPr>
                              <w:r w:rsidRPr="00733E3C">
                                <w:rPr>
                                  <w:b/>
                                </w:rPr>
                                <w:t>Inscription obligatoire avant le vendredi 21 septembre 2018</w:t>
                              </w:r>
                            </w:p>
                            <w:p w14:paraId="29C5BABB" w14:textId="77777777" w:rsidR="00212CD1" w:rsidRPr="00733E3C" w:rsidRDefault="00212CD1" w:rsidP="0004182F">
                              <w:pPr>
                                <w:pStyle w:val="Sansinterligne"/>
                                <w:shd w:val="clear" w:color="auto" w:fill="FBD4B4"/>
                                <w:jc w:val="center"/>
                              </w:pPr>
                              <w:r w:rsidRPr="00733E3C">
                                <w:t>Caisse d’Allocations Familiales du Haut-Rhin</w:t>
                              </w:r>
                            </w:p>
                            <w:p w14:paraId="21996A6F" w14:textId="77777777" w:rsidR="00212CD1" w:rsidRPr="00733E3C" w:rsidRDefault="00000000" w:rsidP="0004182F">
                              <w:pPr>
                                <w:pStyle w:val="Sansinterligne"/>
                                <w:shd w:val="clear" w:color="auto" w:fill="FBD4B4"/>
                                <w:jc w:val="center"/>
                              </w:pPr>
                              <w:hyperlink r:id="rId10" w:history="1">
                                <w:r w:rsidR="00212CD1" w:rsidRPr="00733E3C">
                                  <w:rPr>
                                    <w:rStyle w:val="Lienhypertexte"/>
                                  </w:rPr>
                                  <w:t>secretariat-ogsp.cafmulhouse@caf.cnafmail.fr</w:t>
                                </w:r>
                              </w:hyperlink>
                              <w:r w:rsidR="00212CD1" w:rsidRPr="00733E3C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oundrect w14:anchorId="0D0071C3" id="Rectangle à coins arrondis 4" o:spid="_x0000_s1026" style="position:absolute;left:0;text-align:left;margin-left:467.1pt;margin-top:506pt;width:321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" strokecolor="#f79646" strokeweight="1pt">
                  <v:stroke dashstyle="dash"/>
                  <v:shadow color="#868686"/>
                  <v:textbox>
                    <w:txbxContent>
                      <w:p w14:paraId="56AD0FD6" w14:textId="77777777" w:rsidR="00212CD1" w:rsidRPr="004B5A0E" w:rsidRDefault="00212CD1" w:rsidP="0004182F">
                        <w:pPr>
                          <w:pStyle w:val="Sansinterligne"/>
                          <w:shd w:val="clear" w:color="auto" w:fill="FBD4B4"/>
                          <w:jc w:val="center"/>
                          <w:rPr>
                            <w:b/>
                            <w:sz w:val="24"/>
                          </w:rPr>
                        </w:pPr>
                        <w:r w:rsidRPr="004B5A0E">
                          <w:rPr>
                            <w:b/>
                            <w:sz w:val="24"/>
                          </w:rPr>
                          <w:t>Places limitées</w:t>
                        </w:r>
                      </w:p>
                      <w:p w14:paraId="48456879" w14:textId="77777777" w:rsidR="00212CD1" w:rsidRDefault="00212CD1" w:rsidP="0004182F">
                        <w:pPr>
                          <w:pStyle w:val="Sansinterligne"/>
                          <w:shd w:val="clear" w:color="auto" w:fill="FBD4B4"/>
                          <w:jc w:val="center"/>
                          <w:rPr>
                            <w:b/>
                          </w:rPr>
                        </w:pPr>
                        <w:r w:rsidRPr="00733E3C">
                          <w:rPr>
                            <w:b/>
                          </w:rPr>
                          <w:t>Inscription obligatoire avant le vendredi 21 septembre 2018</w:t>
                        </w:r>
                      </w:p>
                      <w:p w14:paraId="29C5BABB" w14:textId="77777777" w:rsidR="00212CD1" w:rsidRPr="00733E3C" w:rsidRDefault="00212CD1" w:rsidP="0004182F">
                        <w:pPr>
                          <w:pStyle w:val="Sansinterligne"/>
                          <w:shd w:val="clear" w:color="auto" w:fill="FBD4B4"/>
                          <w:jc w:val="center"/>
                        </w:pPr>
                        <w:r w:rsidRPr="00733E3C">
                          <w:t>Caisse d’Allocations Familiales du Haut-Rhin</w:t>
                        </w:r>
                      </w:p>
                      <w:p w14:paraId="21996A6F" w14:textId="77777777" w:rsidR="00212CD1" w:rsidRPr="00733E3C" w:rsidRDefault="00000000" w:rsidP="0004182F">
                        <w:pPr>
                          <w:pStyle w:val="Sansinterligne"/>
                          <w:shd w:val="clear" w:color="auto" w:fill="FBD4B4"/>
                          <w:jc w:val="center"/>
                        </w:pPr>
                        <w:hyperlink r:id="rId11" w:history="1">
                          <w:r w:rsidR="00212CD1" w:rsidRPr="00733E3C">
                            <w:rPr>
                              <w:rStyle w:val="Lienhypertexte"/>
                            </w:rPr>
                            <w:t>secretariat-ogsp.cafmulhouse@caf.cnafmail.fr</w:t>
                          </w:r>
                        </w:hyperlink>
                        <w:r w:rsidR="00212CD1" w:rsidRPr="00733E3C">
                          <w:t xml:space="preserve"> </w:t>
                        </w:r>
                      </w:p>
                    </w:txbxContent>
                  </v:textbox>
                </v:roundrect>
              </w:pict>
            </mc:Fallback>
          </mc:AlternateContent>
        </w:r>
        <w:r w:rsidR="00212CD1" w:rsidRPr="00986FCE">
          <w:rPr>
            <w:rStyle w:val="Lienhypertexte"/>
            <w:rFonts w:asciiTheme="minorHAnsi" w:hAnsiTheme="minorHAnsi" w:cstheme="minorHAnsi"/>
            <w:b/>
            <w:noProof/>
            <w:szCs w:val="20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0B71BAF8" wp14:editId="251E7FAE">
                  <wp:simplePos x="0" y="0"/>
                  <wp:positionH relativeFrom="column">
                    <wp:posOffset>5932170</wp:posOffset>
                  </wp:positionH>
                  <wp:positionV relativeFrom="paragraph">
                    <wp:posOffset>6426200</wp:posOffset>
                  </wp:positionV>
                  <wp:extent cx="4076700" cy="971550"/>
                  <wp:effectExtent l="7620" t="6350" r="11430" b="12700"/>
                  <wp:wrapNone/>
                  <wp:docPr id="3" name="Rectangle à coins arrondis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76700" cy="971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F796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13860E" w14:textId="77777777" w:rsidR="00212CD1" w:rsidRPr="004B5A0E" w:rsidRDefault="00212CD1" w:rsidP="0004182F">
                              <w:pPr>
                                <w:pStyle w:val="Sansinterligne"/>
                                <w:shd w:val="clear" w:color="auto" w:fill="FBD4B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4B5A0E">
                                <w:rPr>
                                  <w:b/>
                                  <w:sz w:val="24"/>
                                </w:rPr>
                                <w:t>Places limitées</w:t>
                              </w:r>
                            </w:p>
                            <w:p w14:paraId="2A0A7099" w14:textId="77777777" w:rsidR="00212CD1" w:rsidRDefault="00212CD1" w:rsidP="0004182F">
                              <w:pPr>
                                <w:pStyle w:val="Sansinterligne"/>
                                <w:shd w:val="clear" w:color="auto" w:fill="FBD4B4"/>
                                <w:jc w:val="center"/>
                                <w:rPr>
                                  <w:b/>
                                </w:rPr>
                              </w:pPr>
                              <w:r w:rsidRPr="00733E3C">
                                <w:rPr>
                                  <w:b/>
                                </w:rPr>
                                <w:t>Inscription obligatoire avant le vendredi 21 septembre 2018</w:t>
                              </w:r>
                            </w:p>
                            <w:p w14:paraId="6D8E692F" w14:textId="77777777" w:rsidR="00212CD1" w:rsidRPr="00733E3C" w:rsidRDefault="00212CD1" w:rsidP="0004182F">
                              <w:pPr>
                                <w:pStyle w:val="Sansinterligne"/>
                                <w:shd w:val="clear" w:color="auto" w:fill="FBD4B4"/>
                                <w:jc w:val="center"/>
                              </w:pPr>
                              <w:r w:rsidRPr="00733E3C">
                                <w:t>Caisse d’Allocations Familiales du Haut-Rhin</w:t>
                              </w:r>
                            </w:p>
                            <w:p w14:paraId="0B66147B" w14:textId="77777777" w:rsidR="00212CD1" w:rsidRPr="00733E3C" w:rsidRDefault="00000000" w:rsidP="0004182F">
                              <w:pPr>
                                <w:pStyle w:val="Sansinterligne"/>
                                <w:shd w:val="clear" w:color="auto" w:fill="FBD4B4"/>
                                <w:jc w:val="center"/>
                              </w:pPr>
                              <w:hyperlink r:id="rId12" w:history="1">
                                <w:r w:rsidR="00212CD1" w:rsidRPr="00733E3C">
                                  <w:rPr>
                                    <w:rStyle w:val="Lienhypertexte"/>
                                  </w:rPr>
                                  <w:t>secretariat-ogsp.cafmulhouse@caf.cnafmail.fr</w:t>
                                </w:r>
                              </w:hyperlink>
                              <w:r w:rsidR="00212CD1" w:rsidRPr="00733E3C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oundrect w14:anchorId="0B71BAF8" id="Rectangle à coins arrondis 3" o:spid="_x0000_s1027" style="position:absolute;left:0;text-align:left;margin-left:467.1pt;margin-top:506pt;width:321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" strokecolor="#f79646" strokeweight="1pt">
                  <v:stroke dashstyle="dash"/>
                  <v:shadow color="#868686"/>
                  <v:textbox>
                    <w:txbxContent>
                      <w:p w14:paraId="0A13860E" w14:textId="77777777" w:rsidR="00212CD1" w:rsidRPr="004B5A0E" w:rsidRDefault="00212CD1" w:rsidP="0004182F">
                        <w:pPr>
                          <w:pStyle w:val="Sansinterligne"/>
                          <w:shd w:val="clear" w:color="auto" w:fill="FBD4B4"/>
                          <w:jc w:val="center"/>
                          <w:rPr>
                            <w:b/>
                            <w:sz w:val="24"/>
                          </w:rPr>
                        </w:pPr>
                        <w:r w:rsidRPr="004B5A0E">
                          <w:rPr>
                            <w:b/>
                            <w:sz w:val="24"/>
                          </w:rPr>
                          <w:t>Places limitées</w:t>
                        </w:r>
                      </w:p>
                      <w:p w14:paraId="2A0A7099" w14:textId="77777777" w:rsidR="00212CD1" w:rsidRDefault="00212CD1" w:rsidP="0004182F">
                        <w:pPr>
                          <w:pStyle w:val="Sansinterligne"/>
                          <w:shd w:val="clear" w:color="auto" w:fill="FBD4B4"/>
                          <w:jc w:val="center"/>
                          <w:rPr>
                            <w:b/>
                          </w:rPr>
                        </w:pPr>
                        <w:r w:rsidRPr="00733E3C">
                          <w:rPr>
                            <w:b/>
                          </w:rPr>
                          <w:t>Inscription obligatoire avant le vendredi 21 septembre 2018</w:t>
                        </w:r>
                      </w:p>
                      <w:p w14:paraId="6D8E692F" w14:textId="77777777" w:rsidR="00212CD1" w:rsidRPr="00733E3C" w:rsidRDefault="00212CD1" w:rsidP="0004182F">
                        <w:pPr>
                          <w:pStyle w:val="Sansinterligne"/>
                          <w:shd w:val="clear" w:color="auto" w:fill="FBD4B4"/>
                          <w:jc w:val="center"/>
                        </w:pPr>
                        <w:r w:rsidRPr="00733E3C">
                          <w:t>Caisse d’Allocations Familiales du Haut-Rhin</w:t>
                        </w:r>
                      </w:p>
                      <w:p w14:paraId="0B66147B" w14:textId="77777777" w:rsidR="00212CD1" w:rsidRPr="00733E3C" w:rsidRDefault="00000000" w:rsidP="0004182F">
                        <w:pPr>
                          <w:pStyle w:val="Sansinterligne"/>
                          <w:shd w:val="clear" w:color="auto" w:fill="FBD4B4"/>
                          <w:jc w:val="center"/>
                        </w:pPr>
                        <w:hyperlink r:id="rId13" w:history="1">
                          <w:r w:rsidR="00212CD1" w:rsidRPr="00733E3C">
                            <w:rPr>
                              <w:rStyle w:val="Lienhypertexte"/>
                            </w:rPr>
                            <w:t>secretariat-ogsp.cafmulhouse@caf.cnafmail.fr</w:t>
                          </w:r>
                        </w:hyperlink>
                        <w:r w:rsidR="00212CD1" w:rsidRPr="00733E3C">
                          <w:t xml:space="preserve"> </w:t>
                        </w:r>
                      </w:p>
                    </w:txbxContent>
                  </v:textbox>
                </v:roundrect>
              </w:pict>
            </mc:Fallback>
          </mc:AlternateContent>
        </w:r>
        <w:r w:rsidR="00212CD1" w:rsidRPr="00986FCE">
          <w:rPr>
            <w:rStyle w:val="Lienhypertexte"/>
            <w:rFonts w:asciiTheme="minorHAnsi" w:hAnsiTheme="minorHAnsi" w:cstheme="minorHAnsi"/>
            <w:b/>
            <w:szCs w:val="20"/>
          </w:rPr>
          <w:t>r</w:t>
        </w:r>
      </w:hyperlink>
      <w:r w:rsidR="00212CD1">
        <w:rPr>
          <w:rFonts w:asciiTheme="minorHAnsi" w:hAnsiTheme="minorHAnsi" w:cstheme="minorHAnsi"/>
          <w:b/>
          <w:szCs w:val="20"/>
        </w:rPr>
        <w:t xml:space="preserve"> </w:t>
      </w:r>
    </w:p>
    <w:p w14:paraId="0CDB8E36" w14:textId="77777777" w:rsidR="00FC7882" w:rsidRDefault="00FC7882" w:rsidP="00E0354F">
      <w:pPr>
        <w:jc w:val="center"/>
        <w:rPr>
          <w:rFonts w:asciiTheme="minorHAnsi" w:hAnsiTheme="minorHAnsi" w:cstheme="minorHAnsi"/>
          <w:sz w:val="22"/>
        </w:rPr>
      </w:pPr>
    </w:p>
    <w:p w14:paraId="5DEB564D" w14:textId="77777777" w:rsidR="00E0354F" w:rsidRPr="00BF0A3F" w:rsidRDefault="00E0354F" w:rsidP="00321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center"/>
        <w:rPr>
          <w:rFonts w:asciiTheme="minorHAnsi" w:hAnsiTheme="minorHAnsi" w:cstheme="minorHAnsi"/>
          <w:sz w:val="22"/>
          <w:u w:val="single"/>
        </w:rPr>
      </w:pPr>
      <w:r w:rsidRPr="00BF0A3F">
        <w:rPr>
          <w:rFonts w:asciiTheme="minorHAnsi" w:hAnsiTheme="minorHAnsi" w:cstheme="minorHAnsi"/>
          <w:sz w:val="22"/>
          <w:u w:val="single"/>
        </w:rPr>
        <w:t>Pour toute information complémentaire vous pouvez contacter</w:t>
      </w:r>
      <w:r w:rsidR="00705D0B" w:rsidRPr="00BF0A3F">
        <w:rPr>
          <w:rFonts w:asciiTheme="minorHAnsi" w:hAnsiTheme="minorHAnsi" w:cstheme="minorHAnsi"/>
          <w:sz w:val="22"/>
          <w:u w:val="single"/>
        </w:rPr>
        <w:t xml:space="preserve"> : </w:t>
      </w:r>
    </w:p>
    <w:p w14:paraId="285ABA04" w14:textId="77777777" w:rsidR="00705D0B" w:rsidRPr="009E1687" w:rsidRDefault="00E0354F" w:rsidP="00665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2"/>
        </w:rPr>
      </w:pPr>
      <w:r w:rsidRPr="009E1687">
        <w:rPr>
          <w:rFonts w:asciiTheme="minorHAnsi" w:hAnsiTheme="minorHAnsi" w:cstheme="minorHAnsi"/>
          <w:sz w:val="22"/>
        </w:rPr>
        <w:t xml:space="preserve">Magalie LOPEZ-BURG – </w:t>
      </w:r>
      <w:r w:rsidR="00321349">
        <w:rPr>
          <w:rFonts w:asciiTheme="minorHAnsi" w:hAnsiTheme="minorHAnsi" w:cstheme="minorHAnsi"/>
          <w:sz w:val="22"/>
        </w:rPr>
        <w:t>Chargée de conseil et de développement</w:t>
      </w:r>
      <w:r w:rsidRPr="009E1687">
        <w:rPr>
          <w:rFonts w:asciiTheme="minorHAnsi" w:hAnsiTheme="minorHAnsi" w:cstheme="minorHAnsi"/>
          <w:sz w:val="22"/>
        </w:rPr>
        <w:t xml:space="preserve"> parentalité</w:t>
      </w:r>
    </w:p>
    <w:p w14:paraId="3B9EF076" w14:textId="560C98A0" w:rsidR="00EE3953" w:rsidRDefault="00E0354F" w:rsidP="00BF0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Theme="minorHAnsi" w:hAnsiTheme="minorHAnsi" w:cstheme="minorHAnsi"/>
          <w:sz w:val="22"/>
        </w:rPr>
      </w:pPr>
      <w:r w:rsidRPr="009E1687">
        <w:rPr>
          <w:rFonts w:asciiTheme="minorHAnsi" w:hAnsiTheme="minorHAnsi" w:cstheme="minorHAnsi"/>
          <w:sz w:val="22"/>
        </w:rPr>
        <w:t xml:space="preserve">03.68.47.97.74 ou </w:t>
      </w:r>
      <w:hyperlink r:id="rId14" w:history="1">
        <w:r w:rsidR="00212CD1" w:rsidRPr="00986FCE">
          <w:rPr>
            <w:rStyle w:val="Lienhypertexte"/>
            <w:rFonts w:asciiTheme="minorHAnsi" w:hAnsiTheme="minorHAnsi" w:cstheme="minorHAnsi"/>
            <w:sz w:val="22"/>
          </w:rPr>
          <w:t>magalie.lopez-burg@caf68.caf.fr</w:t>
        </w:r>
      </w:hyperlink>
      <w:r w:rsidRPr="009E1687">
        <w:rPr>
          <w:rFonts w:asciiTheme="minorHAnsi" w:hAnsiTheme="minorHAnsi" w:cstheme="minorHAnsi"/>
          <w:sz w:val="22"/>
        </w:rPr>
        <w:t xml:space="preserve"> </w:t>
      </w:r>
    </w:p>
    <w:sectPr w:rsidR="00EE3953" w:rsidSect="00BF0A3F">
      <w:type w:val="continuous"/>
      <w:pgSz w:w="11906" w:h="16838"/>
      <w:pgMar w:top="1134" w:right="1134" w:bottom="1134" w:left="1134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27B1D"/>
    <w:multiLevelType w:val="hybridMultilevel"/>
    <w:tmpl w:val="D2D841CE"/>
    <w:lvl w:ilvl="0" w:tplc="E7EE3CB2">
      <w:start w:val="16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209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D7"/>
    <w:rsid w:val="000129D4"/>
    <w:rsid w:val="00042F9F"/>
    <w:rsid w:val="0008534C"/>
    <w:rsid w:val="001B58C6"/>
    <w:rsid w:val="00212CD1"/>
    <w:rsid w:val="00220695"/>
    <w:rsid w:val="00277E97"/>
    <w:rsid w:val="002C510E"/>
    <w:rsid w:val="002D16B5"/>
    <w:rsid w:val="00321349"/>
    <w:rsid w:val="0032526D"/>
    <w:rsid w:val="00354BB8"/>
    <w:rsid w:val="00364229"/>
    <w:rsid w:val="0036785A"/>
    <w:rsid w:val="003747A8"/>
    <w:rsid w:val="003F0927"/>
    <w:rsid w:val="0040125C"/>
    <w:rsid w:val="00440320"/>
    <w:rsid w:val="0046683A"/>
    <w:rsid w:val="004720D4"/>
    <w:rsid w:val="00486E97"/>
    <w:rsid w:val="004C0434"/>
    <w:rsid w:val="004D70ED"/>
    <w:rsid w:val="00526595"/>
    <w:rsid w:val="005847AB"/>
    <w:rsid w:val="006044BC"/>
    <w:rsid w:val="006652B0"/>
    <w:rsid w:val="006A191A"/>
    <w:rsid w:val="00705D0B"/>
    <w:rsid w:val="007269D7"/>
    <w:rsid w:val="00771864"/>
    <w:rsid w:val="00852CF4"/>
    <w:rsid w:val="00890892"/>
    <w:rsid w:val="008D43C6"/>
    <w:rsid w:val="00924B34"/>
    <w:rsid w:val="00990868"/>
    <w:rsid w:val="00993EFA"/>
    <w:rsid w:val="009B3911"/>
    <w:rsid w:val="009E1687"/>
    <w:rsid w:val="009F12E6"/>
    <w:rsid w:val="00A028AA"/>
    <w:rsid w:val="00A204F5"/>
    <w:rsid w:val="00A61B10"/>
    <w:rsid w:val="00A76051"/>
    <w:rsid w:val="00AB4500"/>
    <w:rsid w:val="00AB4DDB"/>
    <w:rsid w:val="00AE209A"/>
    <w:rsid w:val="00AE5B0D"/>
    <w:rsid w:val="00AF4526"/>
    <w:rsid w:val="00B240D2"/>
    <w:rsid w:val="00B75D43"/>
    <w:rsid w:val="00BB16E5"/>
    <w:rsid w:val="00BB3298"/>
    <w:rsid w:val="00BF0A3F"/>
    <w:rsid w:val="00C964F0"/>
    <w:rsid w:val="00CC71C6"/>
    <w:rsid w:val="00CE4089"/>
    <w:rsid w:val="00D155FE"/>
    <w:rsid w:val="00D511BC"/>
    <w:rsid w:val="00D622E8"/>
    <w:rsid w:val="00DC3A2F"/>
    <w:rsid w:val="00E0354F"/>
    <w:rsid w:val="00E0675A"/>
    <w:rsid w:val="00E17D6F"/>
    <w:rsid w:val="00E30AE1"/>
    <w:rsid w:val="00EB1E60"/>
    <w:rsid w:val="00EE3953"/>
    <w:rsid w:val="00F00CAA"/>
    <w:rsid w:val="00FB4253"/>
    <w:rsid w:val="00FC7882"/>
    <w:rsid w:val="00FD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1434B2"/>
  <w14:defaultImageDpi w14:val="0"/>
  <w15:docId w15:val="{3A50F625-613B-43DD-9401-7F0E94EF4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47A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0853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E66"/>
    <w:rPr>
      <w:sz w:val="0"/>
      <w:szCs w:val="0"/>
    </w:rPr>
  </w:style>
  <w:style w:type="character" w:styleId="Lienhypertexte">
    <w:name w:val="Hyperlink"/>
    <w:basedOn w:val="Policepardfaut"/>
    <w:uiPriority w:val="99"/>
    <w:rsid w:val="00BB16E5"/>
    <w:rPr>
      <w:color w:val="0000FF"/>
      <w:u w:val="single"/>
    </w:rPr>
  </w:style>
  <w:style w:type="paragraph" w:styleId="Sansinterligne">
    <w:name w:val="No Spacing"/>
    <w:uiPriority w:val="1"/>
    <w:qFormat/>
    <w:rsid w:val="0032526D"/>
    <w:rPr>
      <w:rFonts w:ascii="Calibri" w:hAnsi="Calibri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212CD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C510E"/>
    <w:pPr>
      <w:ind w:left="720"/>
      <w:contextualSpacing/>
    </w:pPr>
    <w:rPr>
      <w:rFonts w:ascii="Times" w:eastAsia="Times" w:hAnsi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cretariat-ogsp.cafmulhouse@caf.cnafmail.f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ecretariat-ogsp.cafmulhouse@caf.cnafmail.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cretariat-ogsp.cafmulhouse@caf.cnafmail.f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ecretariat-ogsp.cafmulhouse@caf.cnafmail.fr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secretariatas@caf68.caf.f" TargetMode="External"/><Relationship Id="rId14" Type="http://schemas.openxmlformats.org/officeDocument/2006/relationships/hyperlink" Target="mailto:magalie.lopez-burg@caf68.caf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&#233;diation%20Familiale\Journ&#233;es%20de%20promotion\Promotion%202011%20TS\Bulletin%20participation%20matin&#233;e%20M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d9612e-ed70-4a76-9587-00bca1a30504" xsi:nil="true"/>
    <lcf76f155ced4ddcb4097134ff3c332f xmlns="65038721-f369-48f0-ab71-44007c39ad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2B2E7E0C75BD42ACB339DC0C05D9CE" ma:contentTypeVersion="17" ma:contentTypeDescription="Crée un document." ma:contentTypeScope="" ma:versionID="39a4629e588c0e674a1f05f628aa350e">
  <xsd:schema xmlns:xsd="http://www.w3.org/2001/XMLSchema" xmlns:xs="http://www.w3.org/2001/XMLSchema" xmlns:p="http://schemas.microsoft.com/office/2006/metadata/properties" xmlns:ns2="65038721-f369-48f0-ab71-44007c39ad25" xmlns:ns3="31d9612e-ed70-4a76-9587-00bca1a30504" targetNamespace="http://schemas.microsoft.com/office/2006/metadata/properties" ma:root="true" ma:fieldsID="b175b0dde328f2944ca5581e38ae44cf" ns2:_="" ns3:_="">
    <xsd:import namespace="65038721-f369-48f0-ab71-44007c39ad25"/>
    <xsd:import namespace="31d9612e-ed70-4a76-9587-00bca1a305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38721-f369-48f0-ab71-44007c39ad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d3a89c3-dfa8-4892-b639-3079eaac7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9612e-ed70-4a76-9587-00bca1a30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447b9e-6e02-4e78-9aaa-a7d955b4f305}" ma:internalName="TaxCatchAll" ma:showField="CatchAllData" ma:web="31d9612e-ed70-4a76-9587-00bca1a30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BD72F9-A0B8-4E6D-89F5-43A363515E37}">
  <ds:schemaRefs>
    <ds:schemaRef ds:uri="http://schemas.microsoft.com/office/2006/metadata/properties"/>
    <ds:schemaRef ds:uri="http://schemas.microsoft.com/office/infopath/2007/PartnerControls"/>
    <ds:schemaRef ds:uri="31d9612e-ed70-4a76-9587-00bca1a30504"/>
    <ds:schemaRef ds:uri="65038721-f369-48f0-ab71-44007c39ad25"/>
  </ds:schemaRefs>
</ds:datastoreItem>
</file>

<file path=customXml/itemProps2.xml><?xml version="1.0" encoding="utf-8"?>
<ds:datastoreItem xmlns:ds="http://schemas.openxmlformats.org/officeDocument/2006/customXml" ds:itemID="{CA15B482-7811-45CE-8333-13FBD0180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8C22E8-CDEF-47E9-9262-E1E9A5235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038721-f369-48f0-ab71-44007c39ad25"/>
    <ds:schemaRef ds:uri="31d9612e-ed70-4a76-9587-00bca1a30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participation matinée MF</Template>
  <TotalTime>2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DE PARTICPATION</vt:lpstr>
    </vt:vector>
  </TitlesOfParts>
  <Company>Microsoft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DE PARTICPATION</dc:title>
  <dc:creator>Magalie Lopez</dc:creator>
  <cp:lastModifiedBy>Magalie LOPEZ-BURG 681</cp:lastModifiedBy>
  <cp:revision>4</cp:revision>
  <cp:lastPrinted>2016-08-31T07:44:00Z</cp:lastPrinted>
  <dcterms:created xsi:type="dcterms:W3CDTF">2023-09-25T12:42:00Z</dcterms:created>
  <dcterms:modified xsi:type="dcterms:W3CDTF">2023-10-31T12:47:00Z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0x010100302B2E7E0C75BD42ACB339DC0C05D9CE</vt:lpwstr>
  </property>
</Properties>
</file>